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C60AC" w14:textId="77777777" w:rsidR="0067540A" w:rsidRDefault="0067540A" w:rsidP="009807A1">
      <w:pPr>
        <w:rPr>
          <w:b/>
          <w:sz w:val="36"/>
          <w:szCs w:val="36"/>
        </w:rPr>
      </w:pPr>
    </w:p>
    <w:p w14:paraId="713572E9" w14:textId="77777777" w:rsidR="0067540A" w:rsidRDefault="0067540A" w:rsidP="009807A1">
      <w:pPr>
        <w:rPr>
          <w:b/>
          <w:sz w:val="36"/>
          <w:szCs w:val="36"/>
        </w:rPr>
      </w:pPr>
    </w:p>
    <w:p w14:paraId="2A8638FA" w14:textId="77777777" w:rsidR="00B2285B" w:rsidRPr="007E1BF8" w:rsidRDefault="00B2285B" w:rsidP="009807A1">
      <w:pPr>
        <w:rPr>
          <w:b/>
          <w:sz w:val="36"/>
          <w:szCs w:val="36"/>
        </w:rPr>
      </w:pPr>
      <w:r w:rsidRPr="007E1BF8">
        <w:rPr>
          <w:b/>
          <w:sz w:val="36"/>
          <w:szCs w:val="36"/>
        </w:rPr>
        <w:t>Checkliste zur Beantragung des AGR-Gütesiegels</w:t>
      </w:r>
    </w:p>
    <w:p w14:paraId="7A448AAF" w14:textId="77777777" w:rsidR="00BC5F91" w:rsidRDefault="00BC5F91" w:rsidP="009807A1">
      <w:pPr>
        <w:rPr>
          <w:sz w:val="32"/>
          <w:szCs w:val="32"/>
        </w:rPr>
      </w:pPr>
    </w:p>
    <w:p w14:paraId="328960CC" w14:textId="77777777" w:rsidR="00407FC0" w:rsidRPr="007E1BF8" w:rsidRDefault="00B2285B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Für welches Produkt wird das AGR-Gütesiegel beantragt?  </w:t>
      </w:r>
    </w:p>
    <w:p w14:paraId="5B534A73" w14:textId="77777777" w:rsidR="00BC5F91" w:rsidRPr="007E1BF8" w:rsidRDefault="00BC5F91" w:rsidP="00BC5F91">
      <w:pPr>
        <w:rPr>
          <w:sz w:val="28"/>
          <w:szCs w:val="28"/>
        </w:rPr>
      </w:pPr>
    </w:p>
    <w:p w14:paraId="255BFD8A" w14:textId="77777777" w:rsidR="00BC5F91" w:rsidRPr="007E1BF8" w:rsidRDefault="007608AC" w:rsidP="00BC5F91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Beschreiben Sie kurz, wofür bzw. wie Ihr Produkt genutzt wird</w:t>
      </w:r>
      <w:r w:rsidR="00435D1E">
        <w:rPr>
          <w:sz w:val="28"/>
          <w:szCs w:val="28"/>
        </w:rPr>
        <w:t>.</w:t>
      </w:r>
    </w:p>
    <w:p w14:paraId="551A4FDA" w14:textId="77777777" w:rsidR="00B2285B" w:rsidRPr="007E1BF8" w:rsidRDefault="00B2285B" w:rsidP="00B2285B">
      <w:pPr>
        <w:pStyle w:val="Listenabsatz"/>
        <w:rPr>
          <w:sz w:val="28"/>
          <w:szCs w:val="28"/>
        </w:rPr>
      </w:pPr>
    </w:p>
    <w:p w14:paraId="6D764B4A" w14:textId="77777777" w:rsidR="00B2285B" w:rsidRPr="007E1BF8" w:rsidRDefault="00B2285B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Bitte beschreiben Sie den besonderen rückenfreundlichen Nutzen den das </w:t>
      </w:r>
      <w:r w:rsidR="00BC5F91" w:rsidRPr="007E1BF8">
        <w:rPr>
          <w:sz w:val="28"/>
          <w:szCs w:val="28"/>
        </w:rPr>
        <w:t xml:space="preserve">zu prüfende </w:t>
      </w:r>
      <w:r w:rsidRPr="007E1BF8">
        <w:rPr>
          <w:sz w:val="28"/>
          <w:szCs w:val="28"/>
        </w:rPr>
        <w:t>Produkt bietet</w:t>
      </w:r>
      <w:r w:rsidR="00435D1E">
        <w:rPr>
          <w:sz w:val="28"/>
          <w:szCs w:val="28"/>
        </w:rPr>
        <w:t>.</w:t>
      </w:r>
    </w:p>
    <w:p w14:paraId="6E3341B4" w14:textId="77777777" w:rsidR="00B2285B" w:rsidRPr="007E1BF8" w:rsidRDefault="00B2285B" w:rsidP="00B2285B">
      <w:pPr>
        <w:pStyle w:val="Listenabsatz"/>
        <w:rPr>
          <w:sz w:val="28"/>
          <w:szCs w:val="28"/>
        </w:rPr>
      </w:pPr>
    </w:p>
    <w:p w14:paraId="3F6C7EEA" w14:textId="77777777" w:rsidR="00B2285B" w:rsidRPr="007E1BF8" w:rsidRDefault="007608AC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Können</w:t>
      </w:r>
      <w:r w:rsidR="00B2285B" w:rsidRPr="007E1BF8">
        <w:rPr>
          <w:sz w:val="28"/>
          <w:szCs w:val="28"/>
        </w:rPr>
        <w:t xml:space="preserve"> Sie den </w:t>
      </w:r>
      <w:r w:rsidR="00BC5F91" w:rsidRPr="007E1BF8">
        <w:rPr>
          <w:sz w:val="28"/>
          <w:szCs w:val="28"/>
        </w:rPr>
        <w:t>rü</w:t>
      </w:r>
      <w:r w:rsidR="00456E95" w:rsidRPr="007E1BF8">
        <w:rPr>
          <w:sz w:val="28"/>
          <w:szCs w:val="28"/>
        </w:rPr>
        <w:t>ckenfreundlichen</w:t>
      </w:r>
      <w:r w:rsidR="00B2285B" w:rsidRPr="007E1BF8">
        <w:rPr>
          <w:sz w:val="28"/>
          <w:szCs w:val="28"/>
        </w:rPr>
        <w:t xml:space="preserve"> Nutzen </w:t>
      </w:r>
      <w:r w:rsidRPr="007E1BF8">
        <w:rPr>
          <w:sz w:val="28"/>
          <w:szCs w:val="28"/>
        </w:rPr>
        <w:t xml:space="preserve">belegen </w:t>
      </w:r>
      <w:r w:rsidR="00B2285B" w:rsidRPr="007E1BF8">
        <w:rPr>
          <w:sz w:val="28"/>
          <w:szCs w:val="28"/>
        </w:rPr>
        <w:t>(z. B. durch Nutzerstimmen, Erfahrungsberichte, Untersuchungen, Studien)</w:t>
      </w:r>
      <w:r w:rsidRPr="007E1BF8">
        <w:rPr>
          <w:sz w:val="28"/>
          <w:szCs w:val="28"/>
        </w:rPr>
        <w:t>?</w:t>
      </w:r>
    </w:p>
    <w:p w14:paraId="404DBFD5" w14:textId="77777777" w:rsidR="00B2285B" w:rsidRPr="007E1BF8" w:rsidRDefault="00B2285B" w:rsidP="00B2285B">
      <w:pPr>
        <w:pStyle w:val="Listenabsatz"/>
        <w:rPr>
          <w:sz w:val="28"/>
          <w:szCs w:val="28"/>
        </w:rPr>
      </w:pPr>
    </w:p>
    <w:p w14:paraId="01C52CA5" w14:textId="77777777" w:rsidR="00B2285B" w:rsidRPr="007E1BF8" w:rsidRDefault="00456E95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Was macht Ihr Produkt so besonders – gibt es </w:t>
      </w:r>
      <w:r w:rsidR="007608AC" w:rsidRPr="007E1BF8">
        <w:rPr>
          <w:sz w:val="28"/>
          <w:szCs w:val="28"/>
        </w:rPr>
        <w:t xml:space="preserve">eventuell </w:t>
      </w:r>
      <w:r w:rsidRPr="007E1BF8">
        <w:rPr>
          <w:sz w:val="28"/>
          <w:szCs w:val="28"/>
        </w:rPr>
        <w:t>Alleinstellungsmerkmale</w:t>
      </w:r>
      <w:r w:rsidR="00B2285B" w:rsidRPr="007E1BF8">
        <w:rPr>
          <w:sz w:val="28"/>
          <w:szCs w:val="28"/>
        </w:rPr>
        <w:t>?</w:t>
      </w:r>
      <w:r w:rsidRPr="007E1BF8">
        <w:rPr>
          <w:sz w:val="28"/>
          <w:szCs w:val="28"/>
        </w:rPr>
        <w:t xml:space="preserve"> </w:t>
      </w:r>
    </w:p>
    <w:p w14:paraId="044E5664" w14:textId="77777777" w:rsidR="00B2285B" w:rsidRPr="007E1BF8" w:rsidRDefault="00B2285B" w:rsidP="00B2285B">
      <w:pPr>
        <w:pStyle w:val="Listenabsatz"/>
        <w:rPr>
          <w:sz w:val="28"/>
          <w:szCs w:val="28"/>
        </w:rPr>
      </w:pPr>
    </w:p>
    <w:p w14:paraId="4C54E065" w14:textId="77777777" w:rsidR="00A44F5C" w:rsidRPr="007E1BF8" w:rsidRDefault="00B2285B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Erfüllt das Produkt die </w:t>
      </w:r>
      <w:r w:rsidR="00456E95" w:rsidRPr="007E1BF8">
        <w:rPr>
          <w:sz w:val="28"/>
          <w:szCs w:val="28"/>
        </w:rPr>
        <w:t>branchenrelevanten</w:t>
      </w:r>
      <w:r w:rsidRPr="007E1BF8">
        <w:rPr>
          <w:sz w:val="28"/>
          <w:szCs w:val="28"/>
        </w:rPr>
        <w:t xml:space="preserve"> </w:t>
      </w:r>
      <w:r w:rsidR="00456E95" w:rsidRPr="007E1BF8">
        <w:rPr>
          <w:sz w:val="28"/>
          <w:szCs w:val="28"/>
        </w:rPr>
        <w:t xml:space="preserve">Sicherheitsaspekte </w:t>
      </w:r>
    </w:p>
    <w:p w14:paraId="6F3157A6" w14:textId="77777777" w:rsidR="00B2285B" w:rsidRPr="007E1BF8" w:rsidRDefault="00456E95" w:rsidP="00A44F5C">
      <w:pPr>
        <w:pStyle w:val="Listenabsatz"/>
        <w:rPr>
          <w:sz w:val="28"/>
          <w:szCs w:val="28"/>
        </w:rPr>
      </w:pPr>
      <w:r w:rsidRPr="007E1BF8">
        <w:rPr>
          <w:sz w:val="28"/>
          <w:szCs w:val="28"/>
        </w:rPr>
        <w:t>(z.</w:t>
      </w:r>
      <w:r w:rsidR="00A44F5C" w:rsidRPr="007E1BF8">
        <w:rPr>
          <w:sz w:val="28"/>
          <w:szCs w:val="28"/>
        </w:rPr>
        <w:t xml:space="preserve"> </w:t>
      </w:r>
      <w:r w:rsidRPr="007E1BF8">
        <w:rPr>
          <w:sz w:val="28"/>
          <w:szCs w:val="28"/>
        </w:rPr>
        <w:t>B. DIN/</w:t>
      </w:r>
      <w:r w:rsidR="00BC5F91" w:rsidRPr="007E1BF8">
        <w:rPr>
          <w:sz w:val="28"/>
          <w:szCs w:val="28"/>
        </w:rPr>
        <w:t>EN Norm</w:t>
      </w:r>
      <w:r w:rsidRPr="007E1BF8">
        <w:rPr>
          <w:sz w:val="28"/>
          <w:szCs w:val="28"/>
        </w:rPr>
        <w:t>en</w:t>
      </w:r>
      <w:r w:rsidR="00BC5F91" w:rsidRPr="007E1BF8">
        <w:rPr>
          <w:sz w:val="28"/>
          <w:szCs w:val="28"/>
        </w:rPr>
        <w:t>, TÜV</w:t>
      </w:r>
      <w:r w:rsidRPr="007E1BF8">
        <w:rPr>
          <w:sz w:val="28"/>
          <w:szCs w:val="28"/>
        </w:rPr>
        <w:t>/GS, sonstiges</w:t>
      </w:r>
      <w:r w:rsidR="00BC5F91" w:rsidRPr="007E1BF8">
        <w:rPr>
          <w:sz w:val="28"/>
          <w:szCs w:val="28"/>
        </w:rPr>
        <w:t>)?</w:t>
      </w:r>
    </w:p>
    <w:p w14:paraId="52FC6B79" w14:textId="77777777" w:rsidR="00B2285B" w:rsidRPr="007E1BF8" w:rsidRDefault="00B2285B" w:rsidP="00B2285B">
      <w:pPr>
        <w:pStyle w:val="Listenabsatz"/>
        <w:rPr>
          <w:sz w:val="28"/>
          <w:szCs w:val="28"/>
        </w:rPr>
      </w:pPr>
    </w:p>
    <w:p w14:paraId="38B3D7A6" w14:textId="77777777" w:rsidR="007608AC" w:rsidRPr="007E1BF8" w:rsidRDefault="00456E95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Welche </w:t>
      </w:r>
      <w:r w:rsidR="00B2285B" w:rsidRPr="007E1BF8">
        <w:rPr>
          <w:sz w:val="28"/>
          <w:szCs w:val="28"/>
        </w:rPr>
        <w:t>Ver</w:t>
      </w:r>
      <w:r w:rsidRPr="007E1BF8">
        <w:rPr>
          <w:sz w:val="28"/>
          <w:szCs w:val="28"/>
        </w:rPr>
        <w:t>triebskanäle nutzen Sie</w:t>
      </w:r>
      <w:r w:rsidR="007608AC" w:rsidRPr="007E1BF8">
        <w:rPr>
          <w:sz w:val="28"/>
          <w:szCs w:val="28"/>
        </w:rPr>
        <w:t xml:space="preserve"> </w:t>
      </w:r>
      <w:r w:rsidR="00354471">
        <w:rPr>
          <w:sz w:val="28"/>
          <w:szCs w:val="28"/>
        </w:rPr>
        <w:t xml:space="preserve">für das Produkt </w:t>
      </w:r>
      <w:r w:rsidR="007608AC" w:rsidRPr="007E1BF8">
        <w:rPr>
          <w:sz w:val="28"/>
          <w:szCs w:val="28"/>
        </w:rPr>
        <w:t>(Fachhandel, Direktvertrieb, etc.)</w:t>
      </w:r>
      <w:r w:rsidRPr="007E1BF8">
        <w:rPr>
          <w:sz w:val="28"/>
          <w:szCs w:val="28"/>
        </w:rPr>
        <w:t>?</w:t>
      </w:r>
      <w:r w:rsidR="007608AC" w:rsidRPr="007E1BF8">
        <w:rPr>
          <w:sz w:val="28"/>
          <w:szCs w:val="28"/>
        </w:rPr>
        <w:t xml:space="preserve"> </w:t>
      </w:r>
    </w:p>
    <w:p w14:paraId="6664DB36" w14:textId="77777777" w:rsidR="007608AC" w:rsidRPr="007E1BF8" w:rsidRDefault="007608AC" w:rsidP="007608AC">
      <w:pPr>
        <w:pStyle w:val="Listenabsatz"/>
        <w:rPr>
          <w:sz w:val="28"/>
          <w:szCs w:val="28"/>
        </w:rPr>
      </w:pPr>
    </w:p>
    <w:p w14:paraId="463A93A3" w14:textId="77777777" w:rsidR="007608AC" w:rsidRPr="007E1BF8" w:rsidRDefault="007608AC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In welchen Ländern ist ihr Produkt erhältlich? </w:t>
      </w:r>
    </w:p>
    <w:p w14:paraId="503EB911" w14:textId="77777777" w:rsidR="007608AC" w:rsidRPr="007E1BF8" w:rsidRDefault="007608AC" w:rsidP="007608AC">
      <w:pPr>
        <w:pStyle w:val="Listenabsatz"/>
        <w:rPr>
          <w:sz w:val="28"/>
          <w:szCs w:val="28"/>
        </w:rPr>
      </w:pPr>
    </w:p>
    <w:p w14:paraId="114EADC0" w14:textId="77777777" w:rsidR="00B2285B" w:rsidRPr="007E1BF8" w:rsidRDefault="007608AC" w:rsidP="00394009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Wieviel</w:t>
      </w:r>
      <w:r w:rsidR="00435D1E">
        <w:rPr>
          <w:sz w:val="28"/>
          <w:szCs w:val="28"/>
        </w:rPr>
        <w:t>e</w:t>
      </w:r>
      <w:r w:rsidRPr="007E1BF8">
        <w:rPr>
          <w:sz w:val="28"/>
          <w:szCs w:val="28"/>
        </w:rPr>
        <w:t xml:space="preserve"> Menschen nutzen Ihr Produkt aktuell? </w:t>
      </w:r>
    </w:p>
    <w:p w14:paraId="126C59CC" w14:textId="77777777" w:rsidR="007608AC" w:rsidRPr="007E1BF8" w:rsidRDefault="007608AC" w:rsidP="007608AC">
      <w:pPr>
        <w:pStyle w:val="Listenabsatz"/>
        <w:rPr>
          <w:sz w:val="28"/>
          <w:szCs w:val="28"/>
        </w:rPr>
      </w:pPr>
    </w:p>
    <w:p w14:paraId="61BD9FAE" w14:textId="77777777" w:rsidR="00B2285B" w:rsidRPr="007E1BF8" w:rsidRDefault="00B2285B" w:rsidP="00B2285B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 xml:space="preserve">Wie wird </w:t>
      </w:r>
      <w:r w:rsidR="007608AC" w:rsidRPr="007E1BF8">
        <w:rPr>
          <w:sz w:val="28"/>
          <w:szCs w:val="28"/>
        </w:rPr>
        <w:t xml:space="preserve">der richtige Umgang mit Ihrem Produkt sichergestellt </w:t>
      </w:r>
      <w:r w:rsidR="007608AC" w:rsidRPr="007E1BF8">
        <w:rPr>
          <w:sz w:val="28"/>
          <w:szCs w:val="28"/>
        </w:rPr>
        <w:br/>
      </w:r>
      <w:r w:rsidRPr="007E1BF8">
        <w:rPr>
          <w:sz w:val="28"/>
          <w:szCs w:val="28"/>
        </w:rPr>
        <w:t>(z. B. Händlerschulungen, Bedienungsanleitu</w:t>
      </w:r>
      <w:r w:rsidR="007608AC" w:rsidRPr="007E1BF8">
        <w:rPr>
          <w:sz w:val="28"/>
          <w:szCs w:val="28"/>
        </w:rPr>
        <w:t>ngen, V</w:t>
      </w:r>
      <w:r w:rsidRPr="007E1BF8">
        <w:rPr>
          <w:sz w:val="28"/>
          <w:szCs w:val="28"/>
        </w:rPr>
        <w:t>ideos)</w:t>
      </w:r>
      <w:r w:rsidR="007608AC" w:rsidRPr="007E1BF8">
        <w:rPr>
          <w:sz w:val="28"/>
          <w:szCs w:val="28"/>
        </w:rPr>
        <w:t>?</w:t>
      </w:r>
    </w:p>
    <w:p w14:paraId="42A3B55F" w14:textId="77777777" w:rsidR="00B2285B" w:rsidRPr="007E1BF8" w:rsidRDefault="00B2285B" w:rsidP="00BC5F91">
      <w:pPr>
        <w:pStyle w:val="Listenabsatz"/>
        <w:rPr>
          <w:sz w:val="28"/>
          <w:szCs w:val="28"/>
        </w:rPr>
      </w:pPr>
    </w:p>
    <w:p w14:paraId="1D71CB37" w14:textId="77777777" w:rsidR="00BC5F91" w:rsidRPr="007E1BF8" w:rsidRDefault="00BC5F91" w:rsidP="00BC5F91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Wer ist Ansprechpartner für die AGR in Ihrem Hause (Kontaktdaten)</w:t>
      </w:r>
      <w:r w:rsidR="007608AC" w:rsidRPr="007E1BF8">
        <w:rPr>
          <w:sz w:val="28"/>
          <w:szCs w:val="28"/>
        </w:rPr>
        <w:t>?</w:t>
      </w:r>
    </w:p>
    <w:p w14:paraId="318DBE52" w14:textId="77777777" w:rsidR="007608AC" w:rsidRPr="007E1BF8" w:rsidRDefault="007608AC" w:rsidP="007608AC">
      <w:pPr>
        <w:rPr>
          <w:sz w:val="28"/>
          <w:szCs w:val="28"/>
        </w:rPr>
      </w:pPr>
    </w:p>
    <w:p w14:paraId="25CB1241" w14:textId="77777777" w:rsidR="007608AC" w:rsidRPr="007E1BF8" w:rsidRDefault="007608AC" w:rsidP="007608AC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Weshalb intere</w:t>
      </w:r>
      <w:r w:rsidR="00A44F5C" w:rsidRPr="007E1BF8">
        <w:rPr>
          <w:sz w:val="28"/>
          <w:szCs w:val="28"/>
        </w:rPr>
        <w:t>ssieren Sie sich für das AGR-Gütesiegel?</w:t>
      </w:r>
    </w:p>
    <w:p w14:paraId="7A87FF82" w14:textId="77777777" w:rsidR="00A44F5C" w:rsidRPr="007E1BF8" w:rsidRDefault="00A44F5C" w:rsidP="00A44F5C">
      <w:pPr>
        <w:pStyle w:val="Listenabsatz"/>
        <w:rPr>
          <w:sz w:val="28"/>
          <w:szCs w:val="28"/>
        </w:rPr>
      </w:pPr>
    </w:p>
    <w:p w14:paraId="6B169A22" w14:textId="4C768436" w:rsidR="00BC5F91" w:rsidRPr="009268E4" w:rsidRDefault="00A44F5C" w:rsidP="00BC5F91">
      <w:pPr>
        <w:pStyle w:val="Listenabsatz"/>
        <w:numPr>
          <w:ilvl w:val="0"/>
          <w:numId w:val="1"/>
        </w:numPr>
        <w:rPr>
          <w:sz w:val="28"/>
          <w:szCs w:val="28"/>
        </w:rPr>
      </w:pPr>
      <w:r w:rsidRPr="007E1BF8">
        <w:rPr>
          <w:sz w:val="28"/>
          <w:szCs w:val="28"/>
        </w:rPr>
        <w:t>Wie sind Sie auf das AGR-Gütesiegel aufmerksam geworden?</w:t>
      </w:r>
    </w:p>
    <w:sectPr w:rsidR="00BC5F91" w:rsidRPr="009268E4" w:rsidSect="007E1B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538" w:right="1701" w:bottom="1276" w:left="1474" w:header="720" w:footer="115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DC342B" w14:textId="77777777" w:rsidR="00B2285B" w:rsidRDefault="00B2285B" w:rsidP="00DE4A45">
      <w:r>
        <w:separator/>
      </w:r>
    </w:p>
  </w:endnote>
  <w:endnote w:type="continuationSeparator" w:id="0">
    <w:p w14:paraId="70072DFA" w14:textId="77777777" w:rsidR="00B2285B" w:rsidRDefault="00B2285B" w:rsidP="00DE4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CD87C7" w14:textId="77777777" w:rsidR="00695926" w:rsidRDefault="00695926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2E9BD" w14:textId="77777777" w:rsidR="0067540A" w:rsidRDefault="0067540A">
    <w:pPr>
      <w:pStyle w:val="Fuzeile"/>
    </w:pPr>
    <w:r>
      <w:t xml:space="preserve">Aktion Gesunder Rücken (AGR) e. V. | </w:t>
    </w:r>
    <w:r w:rsidR="00695926">
      <w:t>Stader Straße 6 | 27432</w:t>
    </w:r>
    <w:r>
      <w:t xml:space="preserve"> </w:t>
    </w:r>
    <w:r w:rsidR="00695926">
      <w:t>Bremervörde | Tel. 04761/926 358 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D9CBD" w14:textId="77777777" w:rsidR="00695926" w:rsidRDefault="00695926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95E20" w14:textId="77777777" w:rsidR="00B2285B" w:rsidRDefault="00B2285B" w:rsidP="00DE4A45">
      <w:r>
        <w:separator/>
      </w:r>
    </w:p>
  </w:footnote>
  <w:footnote w:type="continuationSeparator" w:id="0">
    <w:p w14:paraId="42749FE6" w14:textId="77777777" w:rsidR="00B2285B" w:rsidRDefault="00B2285B" w:rsidP="00DE4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47D1A0" w14:textId="77777777" w:rsidR="00695926" w:rsidRDefault="00695926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C5CA38" w14:textId="77777777" w:rsidR="00DE4A45" w:rsidRDefault="0067540A" w:rsidP="0067540A">
    <w:pPr>
      <w:pStyle w:val="Kopfzeile"/>
      <w:jc w:val="right"/>
    </w:pPr>
    <w:r>
      <w:rPr>
        <w:noProof/>
      </w:rPr>
      <w:drawing>
        <wp:inline distT="0" distB="0" distL="0" distR="0" wp14:anchorId="7E4D51E8" wp14:editId="774C32AE">
          <wp:extent cx="1681317" cy="892068"/>
          <wp:effectExtent l="0" t="0" r="0" b="3810"/>
          <wp:docPr id="29" name="Grafik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GRLOGO300dp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8640" cy="8959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DE4A45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14131BA" wp14:editId="7D1D716D">
              <wp:simplePos x="0" y="0"/>
              <wp:positionH relativeFrom="page">
                <wp:posOffset>180340</wp:posOffset>
              </wp:positionH>
              <wp:positionV relativeFrom="page">
                <wp:posOffset>7129145</wp:posOffset>
              </wp:positionV>
              <wp:extent cx="107950" cy="0"/>
              <wp:effectExtent l="0" t="0" r="0" b="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9ACAAD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14.2pt;margin-top:561.35pt;width:8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" strokeweight=".25pt">
              <w10:wrap anchorx="page" anchory="page"/>
            </v:shape>
          </w:pict>
        </mc:Fallback>
      </mc:AlternateContent>
    </w:r>
    <w:r w:rsidR="00DE4A45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D956006" wp14:editId="1691C915">
              <wp:simplePos x="0" y="0"/>
              <wp:positionH relativeFrom="page">
                <wp:posOffset>180340</wp:posOffset>
              </wp:positionH>
              <wp:positionV relativeFrom="page">
                <wp:posOffset>3564255</wp:posOffset>
              </wp:positionV>
              <wp:extent cx="107950" cy="0"/>
              <wp:effectExtent l="0" t="0" r="0" b="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7950" cy="0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8AB20F" id="AutoShape 1" o:spid="_x0000_s1026" type="#_x0000_t32" style="position:absolute;margin-left:14.2pt;margin-top:280.65pt;width:8.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" strokeweight=".25pt"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857A0C" w14:textId="77777777" w:rsidR="00695926" w:rsidRDefault="0069592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2374D0"/>
    <w:multiLevelType w:val="hybridMultilevel"/>
    <w:tmpl w:val="B0C292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285B"/>
    <w:rsid w:val="00257315"/>
    <w:rsid w:val="00354471"/>
    <w:rsid w:val="003E3911"/>
    <w:rsid w:val="00407FC0"/>
    <w:rsid w:val="00435D1E"/>
    <w:rsid w:val="00456E95"/>
    <w:rsid w:val="005849FA"/>
    <w:rsid w:val="0067540A"/>
    <w:rsid w:val="00695926"/>
    <w:rsid w:val="007608AC"/>
    <w:rsid w:val="007E1BF8"/>
    <w:rsid w:val="009268E4"/>
    <w:rsid w:val="00931428"/>
    <w:rsid w:val="009807A1"/>
    <w:rsid w:val="00A44F5C"/>
    <w:rsid w:val="00B14CB5"/>
    <w:rsid w:val="00B2285B"/>
    <w:rsid w:val="00BC5F91"/>
    <w:rsid w:val="00CB3D8C"/>
    <w:rsid w:val="00CC426D"/>
    <w:rsid w:val="00CC7E4A"/>
    <w:rsid w:val="00DE4A45"/>
    <w:rsid w:val="00E206DD"/>
    <w:rsid w:val="00EE3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CC76DC2"/>
  <w15:docId w15:val="{BC0A597B-34F7-45AB-8627-D8DFF9188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DE4A4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E4A45"/>
  </w:style>
  <w:style w:type="paragraph" w:styleId="Fuzeile">
    <w:name w:val="footer"/>
    <w:basedOn w:val="Standard"/>
    <w:link w:val="FuzeileZchn"/>
    <w:uiPriority w:val="99"/>
    <w:unhideWhenUsed/>
    <w:rsid w:val="00DE4A4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DE4A45"/>
  </w:style>
  <w:style w:type="character" w:styleId="Hyperlink">
    <w:name w:val="Hyperlink"/>
    <w:basedOn w:val="Absatz-Standardschriftart"/>
    <w:uiPriority w:val="99"/>
    <w:unhideWhenUsed/>
    <w:rsid w:val="00CC426D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B228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Vorlagen\AGR\Word2000\AGR%20Briefpapier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EB5EA-C49D-427F-AE44-3985B5FEB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AGR Briefpapier</Template>
  <TotalTime>0</TotalTime>
  <Pages>1</Pages>
  <Words>145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AGR-Brief ohne Logo</vt:lpstr>
    </vt:vector>
  </TitlesOfParts>
  <Company>AGR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AGR-Brief ohne Logo</dc:title>
  <dc:creator>Detlef Detjen</dc:creator>
  <cp:lastModifiedBy>Meier-Detjen, Kerstin</cp:lastModifiedBy>
  <cp:revision>2</cp:revision>
  <cp:lastPrinted>2016-05-26T11:24:00Z</cp:lastPrinted>
  <dcterms:created xsi:type="dcterms:W3CDTF">2021-04-14T08:53:00Z</dcterms:created>
  <dcterms:modified xsi:type="dcterms:W3CDTF">2021-04-14T08:53:00Z</dcterms:modified>
</cp:coreProperties>
</file>